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1D0158" w14:textId="1F3DBE17" w:rsidR="00B4501F" w:rsidRPr="002A5E20" w:rsidRDefault="007410FF" w:rsidP="007410FF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2A5E20">
        <w:rPr>
          <w:rFonts w:ascii="Arial" w:hAnsi="Arial" w:cs="Arial"/>
          <w:b/>
          <w:color w:val="FF0000"/>
          <w:sz w:val="36"/>
          <w:szCs w:val="36"/>
        </w:rPr>
        <w:t xml:space="preserve">BULLETIN D’INSCRIPTION </w:t>
      </w:r>
    </w:p>
    <w:p w14:paraId="3A7FC4CC" w14:textId="53408AE0" w:rsidR="007410FF" w:rsidRPr="002A5E20" w:rsidRDefault="00DB5333" w:rsidP="00945F35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2A5E20">
        <w:rPr>
          <w:rFonts w:ascii="Arial" w:hAnsi="Arial" w:cs="Arial"/>
          <w:b/>
          <w:color w:val="FF0000"/>
          <w:sz w:val="36"/>
          <w:szCs w:val="36"/>
        </w:rPr>
        <w:t>Journée boxe adaptée</w:t>
      </w:r>
    </w:p>
    <w:p w14:paraId="6E1C99A6" w14:textId="3F9DD98C" w:rsidR="00DB5333" w:rsidRPr="002A5E20" w:rsidRDefault="00DB5333" w:rsidP="00945F35">
      <w:pPr>
        <w:jc w:val="center"/>
        <w:rPr>
          <w:rFonts w:ascii="Arial" w:hAnsi="Arial" w:cs="Arial"/>
          <w:b/>
          <w:color w:val="FF0000"/>
          <w:sz w:val="36"/>
          <w:szCs w:val="36"/>
        </w:rPr>
      </w:pPr>
      <w:r w:rsidRPr="002A5E20">
        <w:rPr>
          <w:rFonts w:ascii="Arial" w:hAnsi="Arial" w:cs="Arial"/>
          <w:b/>
          <w:color w:val="FF0000"/>
          <w:sz w:val="36"/>
          <w:szCs w:val="36"/>
        </w:rPr>
        <w:t>M</w:t>
      </w:r>
      <w:r w:rsidR="00ED5D09">
        <w:rPr>
          <w:rFonts w:ascii="Arial" w:hAnsi="Arial" w:cs="Arial"/>
          <w:b/>
          <w:color w:val="FF0000"/>
          <w:sz w:val="36"/>
          <w:szCs w:val="36"/>
        </w:rPr>
        <w:t>ercredi</w:t>
      </w:r>
      <w:r w:rsidRPr="002A5E20">
        <w:rPr>
          <w:rFonts w:ascii="Arial" w:hAnsi="Arial" w:cs="Arial"/>
          <w:b/>
          <w:color w:val="FF0000"/>
          <w:sz w:val="36"/>
          <w:szCs w:val="36"/>
        </w:rPr>
        <w:t xml:space="preserve"> 23 Avril 202</w:t>
      </w:r>
      <w:r w:rsidR="00ED5D09">
        <w:rPr>
          <w:rFonts w:ascii="Arial" w:hAnsi="Arial" w:cs="Arial"/>
          <w:b/>
          <w:color w:val="FF0000"/>
          <w:sz w:val="36"/>
          <w:szCs w:val="36"/>
        </w:rPr>
        <w:t>5</w:t>
      </w:r>
    </w:p>
    <w:p w14:paraId="6F29D2E3" w14:textId="77777777" w:rsidR="00945F35" w:rsidRDefault="00945F35" w:rsidP="00945F35">
      <w:pPr>
        <w:jc w:val="center"/>
        <w:rPr>
          <w:noProof/>
        </w:rPr>
      </w:pPr>
    </w:p>
    <w:p w14:paraId="7193E91B" w14:textId="476B1045" w:rsidR="00945F35" w:rsidRPr="00945F35" w:rsidRDefault="00DB5333" w:rsidP="00945F35">
      <w:pPr>
        <w:jc w:val="center"/>
        <w:rPr>
          <w:rFonts w:ascii="Calibri" w:hAnsi="Calibri" w:cs="Calibri"/>
          <w:b/>
          <w:color w:val="0C5982" w:themeColor="accent1" w:themeShade="80"/>
          <w:sz w:val="36"/>
          <w:szCs w:val="36"/>
        </w:rPr>
      </w:pPr>
      <w:r>
        <w:rPr>
          <w:noProof/>
          <w:lang w:eastAsia="fr-FR"/>
        </w:rPr>
        <w:drawing>
          <wp:inline distT="0" distB="0" distL="0" distR="0" wp14:anchorId="715BEF98" wp14:editId="7210C7AD">
            <wp:extent cx="1533539" cy="160896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9262" t="13228" r="81474" b="69492"/>
                    <a:stretch/>
                  </pic:blipFill>
                  <pic:spPr bwMode="auto">
                    <a:xfrm>
                      <a:off x="0" y="0"/>
                      <a:ext cx="1552908" cy="1629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AD9EAC" w14:textId="7494CFEB" w:rsidR="007410FF" w:rsidRPr="00B4501F" w:rsidRDefault="007410FF" w:rsidP="007410FF">
      <w:pPr>
        <w:jc w:val="center"/>
        <w:rPr>
          <w:rFonts w:ascii="Calibri" w:hAnsi="Calibri" w:cs="Calibri"/>
          <w:b/>
        </w:rPr>
      </w:pPr>
    </w:p>
    <w:p w14:paraId="0528F670" w14:textId="1545CF25" w:rsidR="00945F35" w:rsidRDefault="00945F35" w:rsidP="007410FF">
      <w:pPr>
        <w:rPr>
          <w:rFonts w:ascii="Calibri" w:hAnsi="Calibri" w:cs="Calibri"/>
          <w:b/>
        </w:rPr>
      </w:pPr>
    </w:p>
    <w:p w14:paraId="45B99010" w14:textId="342DCACC" w:rsidR="00945F35" w:rsidRPr="00B4501F" w:rsidRDefault="00945F35" w:rsidP="007410FF">
      <w:pPr>
        <w:rPr>
          <w:rFonts w:ascii="Calibri" w:hAnsi="Calibri" w:cs="Calibri"/>
        </w:rPr>
      </w:pPr>
    </w:p>
    <w:p w14:paraId="19BEDFE7" w14:textId="26A144A4" w:rsidR="00B4501F" w:rsidRPr="00B4501F" w:rsidRDefault="007410FF" w:rsidP="007410FF">
      <w:pPr>
        <w:rPr>
          <w:rFonts w:ascii="Calibri" w:hAnsi="Calibri" w:cs="Calibri"/>
          <w:sz w:val="24"/>
          <w:szCs w:val="24"/>
          <w:u w:val="single"/>
        </w:rPr>
      </w:pPr>
      <w:r w:rsidRPr="00B4501F">
        <w:rPr>
          <w:rFonts w:ascii="Calibri" w:hAnsi="Calibri" w:cs="Calibri"/>
          <w:sz w:val="24"/>
          <w:szCs w:val="24"/>
          <w:u w:val="single"/>
        </w:rPr>
        <w:t>Nom de l’établissement </w:t>
      </w:r>
      <w:r w:rsidR="00B4501F">
        <w:rPr>
          <w:rFonts w:ascii="Calibri" w:hAnsi="Calibri" w:cs="Calibri"/>
          <w:sz w:val="24"/>
          <w:szCs w:val="24"/>
          <w:u w:val="single"/>
        </w:rPr>
        <w:t>ou service :</w:t>
      </w:r>
    </w:p>
    <w:p w14:paraId="4AA05BD0" w14:textId="07C5B3AA" w:rsidR="00B4501F" w:rsidRDefault="00B4501F" w:rsidP="007410FF">
      <w:pPr>
        <w:rPr>
          <w:rFonts w:ascii="Calibri" w:hAnsi="Calibri" w:cs="Calibri"/>
          <w:sz w:val="24"/>
          <w:szCs w:val="24"/>
          <w:u w:val="single"/>
        </w:rPr>
      </w:pPr>
    </w:p>
    <w:p w14:paraId="266802E8" w14:textId="1DC45B53" w:rsidR="00945F35" w:rsidRDefault="00945F35" w:rsidP="007410FF">
      <w:pPr>
        <w:rPr>
          <w:rFonts w:ascii="Calibri" w:hAnsi="Calibri" w:cs="Calibri"/>
          <w:sz w:val="24"/>
          <w:szCs w:val="24"/>
          <w:u w:val="single"/>
        </w:rPr>
      </w:pPr>
    </w:p>
    <w:p w14:paraId="04EF0B90" w14:textId="071A27F4" w:rsidR="00B4501F" w:rsidRDefault="00B4501F" w:rsidP="007410FF">
      <w:pPr>
        <w:rPr>
          <w:rFonts w:ascii="Calibri" w:hAnsi="Calibri" w:cs="Calibri"/>
          <w:sz w:val="24"/>
          <w:szCs w:val="24"/>
          <w:u w:val="single"/>
        </w:rPr>
      </w:pPr>
      <w:r>
        <w:rPr>
          <w:rFonts w:ascii="Calibri" w:hAnsi="Calibri" w:cs="Calibri"/>
          <w:sz w:val="24"/>
          <w:szCs w:val="24"/>
          <w:u w:val="single"/>
        </w:rPr>
        <w:t xml:space="preserve">Nom du professionnel en charge du groupe : </w:t>
      </w:r>
    </w:p>
    <w:p w14:paraId="568121AF" w14:textId="0E46BFB4" w:rsidR="00B4501F" w:rsidRDefault="00B4501F" w:rsidP="007410FF">
      <w:pPr>
        <w:rPr>
          <w:rFonts w:ascii="Calibri" w:hAnsi="Calibri" w:cs="Calibri"/>
          <w:sz w:val="24"/>
          <w:szCs w:val="24"/>
          <w:u w:val="single"/>
        </w:rPr>
      </w:pPr>
    </w:p>
    <w:p w14:paraId="118F48FB" w14:textId="2648AF65" w:rsidR="00945F35" w:rsidRPr="00B4501F" w:rsidRDefault="00945F35" w:rsidP="007410FF">
      <w:pPr>
        <w:rPr>
          <w:rFonts w:ascii="Calibri" w:hAnsi="Calibri" w:cs="Calibri"/>
          <w:sz w:val="24"/>
          <w:szCs w:val="24"/>
          <w:u w:val="single"/>
        </w:rPr>
      </w:pPr>
    </w:p>
    <w:p w14:paraId="179A9510" w14:textId="49DD0873" w:rsidR="007410FF" w:rsidRDefault="007410FF" w:rsidP="007410FF">
      <w:pPr>
        <w:rPr>
          <w:rFonts w:ascii="Calibri" w:hAnsi="Calibri" w:cs="Calibri"/>
          <w:sz w:val="24"/>
          <w:szCs w:val="24"/>
          <w:u w:val="single"/>
        </w:rPr>
      </w:pPr>
      <w:r w:rsidRPr="00B4501F">
        <w:rPr>
          <w:rFonts w:ascii="Calibri" w:hAnsi="Calibri" w:cs="Calibri"/>
          <w:sz w:val="24"/>
          <w:szCs w:val="24"/>
          <w:u w:val="single"/>
        </w:rPr>
        <w:t xml:space="preserve">Nombre de </w:t>
      </w:r>
      <w:r w:rsidR="00945F35" w:rsidRPr="00B4501F">
        <w:rPr>
          <w:rFonts w:ascii="Calibri" w:hAnsi="Calibri" w:cs="Calibri"/>
          <w:sz w:val="24"/>
          <w:szCs w:val="24"/>
          <w:u w:val="single"/>
        </w:rPr>
        <w:t>participants :</w:t>
      </w:r>
    </w:p>
    <w:p w14:paraId="205532DF" w14:textId="39839581" w:rsidR="00B4501F" w:rsidRDefault="00B4501F" w:rsidP="007410FF">
      <w:pPr>
        <w:rPr>
          <w:rFonts w:ascii="Calibri" w:hAnsi="Calibri" w:cs="Calibri"/>
          <w:sz w:val="24"/>
          <w:szCs w:val="24"/>
          <w:u w:val="single"/>
        </w:rPr>
      </w:pPr>
    </w:p>
    <w:p w14:paraId="080B4571" w14:textId="77777777" w:rsidR="009D1807" w:rsidRPr="00B4501F" w:rsidRDefault="009D1807" w:rsidP="007410FF">
      <w:pPr>
        <w:rPr>
          <w:rFonts w:ascii="Calibri" w:hAnsi="Calibri" w:cs="Calibri"/>
          <w:sz w:val="24"/>
          <w:szCs w:val="24"/>
          <w:u w:val="single"/>
        </w:rPr>
      </w:pPr>
    </w:p>
    <w:p w14:paraId="066BEBA4" w14:textId="77777777" w:rsidR="00DB5333" w:rsidRPr="00B4501F" w:rsidRDefault="00DB5333" w:rsidP="00DB5333">
      <w:pPr>
        <w:rPr>
          <w:rFonts w:ascii="Calibri" w:hAnsi="Calibri" w:cs="Calibri"/>
          <w:sz w:val="24"/>
          <w:szCs w:val="24"/>
          <w:u w:val="single"/>
        </w:rPr>
      </w:pPr>
      <w:r w:rsidRPr="00B4501F">
        <w:rPr>
          <w:rFonts w:ascii="Calibri" w:hAnsi="Calibri" w:cs="Calibri"/>
          <w:sz w:val="24"/>
          <w:szCs w:val="24"/>
          <w:u w:val="single"/>
        </w:rPr>
        <w:t xml:space="preserve">Mail de contact : </w:t>
      </w:r>
    </w:p>
    <w:p w14:paraId="2861176E" w14:textId="5BC9B06D" w:rsidR="00B4501F" w:rsidRPr="00B4501F" w:rsidRDefault="00B4501F" w:rsidP="007410FF">
      <w:pPr>
        <w:rPr>
          <w:rFonts w:ascii="Calibri" w:hAnsi="Calibri" w:cs="Calibri"/>
          <w:sz w:val="24"/>
          <w:szCs w:val="24"/>
        </w:rPr>
      </w:pPr>
    </w:p>
    <w:p w14:paraId="0C587905" w14:textId="77777777" w:rsidR="00DB5333" w:rsidRDefault="00DB5333" w:rsidP="00945F35">
      <w:pPr>
        <w:jc w:val="center"/>
        <w:rPr>
          <w:rFonts w:ascii="Calibri" w:hAnsi="Calibri" w:cs="Calibri"/>
          <w:b/>
          <w:i/>
          <w:sz w:val="24"/>
          <w:szCs w:val="24"/>
        </w:rPr>
      </w:pPr>
    </w:p>
    <w:p w14:paraId="3903C978" w14:textId="77777777" w:rsidR="00DB5333" w:rsidRDefault="00DB5333" w:rsidP="00945F35">
      <w:pPr>
        <w:jc w:val="center"/>
        <w:rPr>
          <w:rFonts w:ascii="Calibri" w:hAnsi="Calibri" w:cs="Calibri"/>
          <w:b/>
          <w:i/>
          <w:sz w:val="24"/>
          <w:szCs w:val="24"/>
        </w:rPr>
      </w:pPr>
    </w:p>
    <w:p w14:paraId="2FCC947A" w14:textId="45677174" w:rsidR="007410FF" w:rsidRPr="00B4501F" w:rsidRDefault="007410FF" w:rsidP="00945F35">
      <w:pPr>
        <w:jc w:val="center"/>
        <w:rPr>
          <w:rFonts w:ascii="Calibri" w:hAnsi="Calibri" w:cs="Calibri"/>
          <w:b/>
          <w:i/>
          <w:sz w:val="24"/>
          <w:szCs w:val="24"/>
        </w:rPr>
      </w:pPr>
    </w:p>
    <w:p w14:paraId="120D5C2A" w14:textId="5AA993B8" w:rsidR="00B4501F" w:rsidRPr="00B4501F" w:rsidRDefault="002A5E20" w:rsidP="00945F35">
      <w:pPr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i/>
          <w:sz w:val="24"/>
          <w:szCs w:val="24"/>
        </w:rPr>
        <w:t xml:space="preserve">A renvoyer au plus tard le </w:t>
      </w:r>
      <w:r w:rsidR="00907366">
        <w:rPr>
          <w:rFonts w:ascii="Calibri" w:hAnsi="Calibri" w:cs="Calibri"/>
          <w:b/>
          <w:i/>
          <w:sz w:val="24"/>
          <w:szCs w:val="24"/>
        </w:rPr>
        <w:t>11</w:t>
      </w:r>
      <w:r>
        <w:rPr>
          <w:rFonts w:ascii="Calibri" w:hAnsi="Calibri" w:cs="Calibri"/>
          <w:b/>
          <w:i/>
          <w:sz w:val="24"/>
          <w:szCs w:val="24"/>
        </w:rPr>
        <w:t>/0</w:t>
      </w:r>
      <w:r w:rsidR="00907366">
        <w:rPr>
          <w:rFonts w:ascii="Calibri" w:hAnsi="Calibri" w:cs="Calibri"/>
          <w:b/>
          <w:i/>
          <w:sz w:val="24"/>
          <w:szCs w:val="24"/>
        </w:rPr>
        <w:t>4</w:t>
      </w:r>
      <w:r>
        <w:rPr>
          <w:rFonts w:ascii="Calibri" w:hAnsi="Calibri" w:cs="Calibri"/>
          <w:b/>
          <w:i/>
          <w:sz w:val="24"/>
          <w:szCs w:val="24"/>
        </w:rPr>
        <w:t>/2</w:t>
      </w:r>
      <w:r w:rsidR="00907366">
        <w:rPr>
          <w:rFonts w:ascii="Calibri" w:hAnsi="Calibri" w:cs="Calibri"/>
          <w:b/>
          <w:i/>
          <w:sz w:val="24"/>
          <w:szCs w:val="24"/>
        </w:rPr>
        <w:t>5</w:t>
      </w:r>
      <w:bookmarkStart w:id="0" w:name="_GoBack"/>
      <w:bookmarkEnd w:id="0"/>
      <w:r>
        <w:rPr>
          <w:rFonts w:ascii="Calibri" w:hAnsi="Calibri" w:cs="Calibri"/>
          <w:b/>
          <w:i/>
          <w:sz w:val="24"/>
          <w:szCs w:val="24"/>
        </w:rPr>
        <w:t xml:space="preserve"> par mail à l’adresse suivante</w:t>
      </w:r>
      <w:r w:rsidR="00B4501F" w:rsidRPr="00B4501F">
        <w:rPr>
          <w:rFonts w:ascii="Calibri" w:hAnsi="Calibri" w:cs="Calibri"/>
          <w:b/>
          <w:i/>
          <w:sz w:val="24"/>
          <w:szCs w:val="24"/>
        </w:rPr>
        <w:t> :</w:t>
      </w:r>
      <w:r w:rsidR="00B4501F" w:rsidRPr="00B4501F">
        <w:rPr>
          <w:rFonts w:ascii="Calibri" w:hAnsi="Calibri" w:cs="Calibri"/>
          <w:sz w:val="24"/>
          <w:szCs w:val="24"/>
        </w:rPr>
        <w:t xml:space="preserve"> </w:t>
      </w:r>
    </w:p>
    <w:p w14:paraId="25956AF6" w14:textId="1B247B24" w:rsidR="00B4501F" w:rsidRPr="009D1807" w:rsidRDefault="007F2FEF" w:rsidP="009D1807">
      <w:pPr>
        <w:jc w:val="center"/>
        <w:rPr>
          <w:sz w:val="24"/>
          <w:szCs w:val="24"/>
        </w:rPr>
      </w:pPr>
      <w:hyperlink r:id="rId8" w:history="1">
        <w:r w:rsidR="009D1807" w:rsidRPr="009D1807">
          <w:rPr>
            <w:rStyle w:val="Lienhypertexte"/>
            <w:sz w:val="24"/>
            <w:szCs w:val="24"/>
          </w:rPr>
          <w:t>projetfh.svs.mls@unapei03.fr</w:t>
        </w:r>
      </w:hyperlink>
    </w:p>
    <w:p w14:paraId="353DA249" w14:textId="1887AC74" w:rsidR="00945F35" w:rsidRDefault="00945F35" w:rsidP="007410FF"/>
    <w:p w14:paraId="27EFA121" w14:textId="76A036AB" w:rsidR="00945F35" w:rsidRPr="007410FF" w:rsidRDefault="00945F35" w:rsidP="00945F35">
      <w:pPr>
        <w:jc w:val="center"/>
      </w:pPr>
    </w:p>
    <w:sectPr w:rsidR="00945F35" w:rsidRPr="007410FF" w:rsidSect="00F12DD5">
      <w:headerReference w:type="default" r:id="rId9"/>
      <w:headerReference w:type="first" r:id="rId10"/>
      <w:pgSz w:w="11900" w:h="16840" w:code="9"/>
      <w:pgMar w:top="1440" w:right="1440" w:bottom="1440" w:left="2427" w:header="3402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89FFF1" w14:textId="77777777" w:rsidR="007F2FEF" w:rsidRDefault="007F2FEF" w:rsidP="00B0152B">
      <w:r>
        <w:separator/>
      </w:r>
    </w:p>
  </w:endnote>
  <w:endnote w:type="continuationSeparator" w:id="0">
    <w:p w14:paraId="55653D6A" w14:textId="77777777" w:rsidR="007F2FEF" w:rsidRDefault="007F2FEF" w:rsidP="00B01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D5EE1" w14:textId="77777777" w:rsidR="007F2FEF" w:rsidRDefault="007F2FEF" w:rsidP="00B0152B">
      <w:r>
        <w:separator/>
      </w:r>
    </w:p>
  </w:footnote>
  <w:footnote w:type="continuationSeparator" w:id="0">
    <w:p w14:paraId="2E9EC2DD" w14:textId="77777777" w:rsidR="007F2FEF" w:rsidRDefault="007F2FEF" w:rsidP="00B015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140DA" w14:textId="77777777" w:rsidR="004C7672" w:rsidRDefault="006F6E87" w:rsidP="00B0152B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 wp14:anchorId="1281629F" wp14:editId="08B12450">
          <wp:simplePos x="0" y="0"/>
          <wp:positionH relativeFrom="page">
            <wp:posOffset>0</wp:posOffset>
          </wp:positionH>
          <wp:positionV relativeFrom="page">
            <wp:posOffset>635</wp:posOffset>
          </wp:positionV>
          <wp:extent cx="7560310" cy="10698480"/>
          <wp:effectExtent l="0" t="0" r="0" b="0"/>
          <wp:wrapNone/>
          <wp:docPr id="2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8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9B8BA" w14:textId="69CB79AB" w:rsidR="0007564E" w:rsidRDefault="00F12DD5" w:rsidP="00B0152B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6F41212A" wp14:editId="157AFA91">
          <wp:simplePos x="0" y="0"/>
          <wp:positionH relativeFrom="column">
            <wp:posOffset>4088130</wp:posOffset>
          </wp:positionH>
          <wp:positionV relativeFrom="paragraph">
            <wp:posOffset>-1891665</wp:posOffset>
          </wp:positionV>
          <wp:extent cx="1018540" cy="1325245"/>
          <wp:effectExtent l="0" t="0" r="0" b="8255"/>
          <wp:wrapNone/>
          <wp:docPr id="3" name="Image 3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400000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3">
                    <a:extLst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540" cy="13252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fr-FR"/>
      </w:rPr>
      <w:drawing>
        <wp:anchor distT="0" distB="0" distL="114300" distR="114300" simplePos="0" relativeHeight="251660288" behindDoc="1" locked="0" layoutInCell="1" allowOverlap="1" wp14:anchorId="0ECACD88" wp14:editId="5FEE23F0">
          <wp:simplePos x="0" y="0"/>
          <wp:positionH relativeFrom="page">
            <wp:posOffset>28575</wp:posOffset>
          </wp:positionH>
          <wp:positionV relativeFrom="page">
            <wp:posOffset>0</wp:posOffset>
          </wp:positionV>
          <wp:extent cx="7560310" cy="10698480"/>
          <wp:effectExtent l="0" t="0" r="0" b="0"/>
          <wp:wrapNone/>
          <wp:docPr id="1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8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CE880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38C68E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0EE38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EE031E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4DA44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DAFE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3234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67489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38F0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E16AA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25DDF"/>
    <w:multiLevelType w:val="hybridMultilevel"/>
    <w:tmpl w:val="3530E10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0E738E"/>
    <w:multiLevelType w:val="hybridMultilevel"/>
    <w:tmpl w:val="32CC37A2"/>
    <w:lvl w:ilvl="0" w:tplc="9C5E41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8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attachedTemplate r:id="rId1"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CD4"/>
    <w:rsid w:val="000241D0"/>
    <w:rsid w:val="000326C3"/>
    <w:rsid w:val="00036673"/>
    <w:rsid w:val="0007564E"/>
    <w:rsid w:val="00076032"/>
    <w:rsid w:val="000861ED"/>
    <w:rsid w:val="00086F4A"/>
    <w:rsid w:val="000A7A92"/>
    <w:rsid w:val="000B48B9"/>
    <w:rsid w:val="0017576F"/>
    <w:rsid w:val="0019373F"/>
    <w:rsid w:val="001B2E77"/>
    <w:rsid w:val="001F066B"/>
    <w:rsid w:val="001F0F7C"/>
    <w:rsid w:val="001F4896"/>
    <w:rsid w:val="00222D1F"/>
    <w:rsid w:val="00247ABF"/>
    <w:rsid w:val="0028135C"/>
    <w:rsid w:val="002A5E20"/>
    <w:rsid w:val="002F2C13"/>
    <w:rsid w:val="00332D4B"/>
    <w:rsid w:val="00356C9A"/>
    <w:rsid w:val="00363AEE"/>
    <w:rsid w:val="00363FFA"/>
    <w:rsid w:val="00364F42"/>
    <w:rsid w:val="003B3E0B"/>
    <w:rsid w:val="003D780A"/>
    <w:rsid w:val="004429E8"/>
    <w:rsid w:val="00470DEC"/>
    <w:rsid w:val="00482906"/>
    <w:rsid w:val="00493069"/>
    <w:rsid w:val="004A2E03"/>
    <w:rsid w:val="004C552F"/>
    <w:rsid w:val="004C7672"/>
    <w:rsid w:val="00533232"/>
    <w:rsid w:val="00547C06"/>
    <w:rsid w:val="005D35EA"/>
    <w:rsid w:val="005D6E9A"/>
    <w:rsid w:val="005E3B65"/>
    <w:rsid w:val="00612C06"/>
    <w:rsid w:val="00615DD3"/>
    <w:rsid w:val="00642D0E"/>
    <w:rsid w:val="006452F8"/>
    <w:rsid w:val="00646CD4"/>
    <w:rsid w:val="0065546E"/>
    <w:rsid w:val="006852F4"/>
    <w:rsid w:val="006A5191"/>
    <w:rsid w:val="006C696A"/>
    <w:rsid w:val="006F6E87"/>
    <w:rsid w:val="007045A7"/>
    <w:rsid w:val="007410FF"/>
    <w:rsid w:val="00767653"/>
    <w:rsid w:val="007715D0"/>
    <w:rsid w:val="00772CF6"/>
    <w:rsid w:val="007C1A55"/>
    <w:rsid w:val="007F2FEF"/>
    <w:rsid w:val="007F6B4D"/>
    <w:rsid w:val="0080193E"/>
    <w:rsid w:val="00852F16"/>
    <w:rsid w:val="00875712"/>
    <w:rsid w:val="00876F57"/>
    <w:rsid w:val="00882E46"/>
    <w:rsid w:val="008F0D67"/>
    <w:rsid w:val="008F63DD"/>
    <w:rsid w:val="00907366"/>
    <w:rsid w:val="009353EE"/>
    <w:rsid w:val="00945F35"/>
    <w:rsid w:val="00960E68"/>
    <w:rsid w:val="009760F1"/>
    <w:rsid w:val="009D1807"/>
    <w:rsid w:val="00A55FEC"/>
    <w:rsid w:val="00A6199E"/>
    <w:rsid w:val="00A727E3"/>
    <w:rsid w:val="00AE5F68"/>
    <w:rsid w:val="00B0152B"/>
    <w:rsid w:val="00B03A12"/>
    <w:rsid w:val="00B23387"/>
    <w:rsid w:val="00B4501F"/>
    <w:rsid w:val="00BB7382"/>
    <w:rsid w:val="00BB769F"/>
    <w:rsid w:val="00BC7465"/>
    <w:rsid w:val="00BD179D"/>
    <w:rsid w:val="00C50439"/>
    <w:rsid w:val="00CB30D6"/>
    <w:rsid w:val="00D22830"/>
    <w:rsid w:val="00D644C0"/>
    <w:rsid w:val="00D651BC"/>
    <w:rsid w:val="00D6751B"/>
    <w:rsid w:val="00D850BF"/>
    <w:rsid w:val="00D95699"/>
    <w:rsid w:val="00DB5333"/>
    <w:rsid w:val="00DD0F03"/>
    <w:rsid w:val="00DD3705"/>
    <w:rsid w:val="00DE7BF1"/>
    <w:rsid w:val="00DF1F70"/>
    <w:rsid w:val="00E41AF3"/>
    <w:rsid w:val="00E43F1D"/>
    <w:rsid w:val="00E46675"/>
    <w:rsid w:val="00E7494E"/>
    <w:rsid w:val="00EC7701"/>
    <w:rsid w:val="00ED5D09"/>
    <w:rsid w:val="00EE3430"/>
    <w:rsid w:val="00F07AC7"/>
    <w:rsid w:val="00F12DD5"/>
    <w:rsid w:val="00F147C3"/>
    <w:rsid w:val="00FA1F4F"/>
    <w:rsid w:val="00FD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327AA2"/>
  <w15:chartTrackingRefBased/>
  <w15:docId w15:val="{7F80114D-932C-4D95-BE10-558515C3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orbel" w:eastAsia="Corbel" w:hAnsi="Corbe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152B"/>
    <w:rPr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353EE"/>
    <w:pPr>
      <w:keepNext/>
      <w:keepLines/>
      <w:spacing w:before="40"/>
      <w:outlineLvl w:val="1"/>
    </w:pPr>
    <w:rPr>
      <w:rFonts w:eastAsia="Times New Roman"/>
      <w:color w:val="1286C2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353EE"/>
    <w:pPr>
      <w:keepNext/>
      <w:keepLines/>
      <w:spacing w:before="40"/>
      <w:outlineLvl w:val="2"/>
    </w:pPr>
    <w:rPr>
      <w:rFonts w:eastAsia="Times New Roman"/>
      <w:color w:val="0C5981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0A7A92"/>
    <w:pPr>
      <w:keepNext/>
      <w:keepLines/>
      <w:spacing w:before="40"/>
      <w:outlineLvl w:val="3"/>
    </w:pPr>
    <w:rPr>
      <w:rFonts w:eastAsia="Times New Roman"/>
      <w:i/>
      <w:iCs/>
      <w:color w:val="1286C2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0A7A92"/>
    <w:pPr>
      <w:keepNext/>
      <w:keepLines/>
      <w:spacing w:before="40"/>
      <w:outlineLvl w:val="4"/>
    </w:pPr>
    <w:rPr>
      <w:rFonts w:eastAsia="Times New Roman"/>
      <w:color w:val="1286C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C767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C7672"/>
  </w:style>
  <w:style w:type="paragraph" w:styleId="Pieddepage">
    <w:name w:val="footer"/>
    <w:basedOn w:val="Normal"/>
    <w:link w:val="PieddepageCar"/>
    <w:uiPriority w:val="99"/>
    <w:unhideWhenUsed/>
    <w:rsid w:val="004C767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C7672"/>
  </w:style>
  <w:style w:type="character" w:styleId="Marquedecommentaire">
    <w:name w:val="annotation reference"/>
    <w:uiPriority w:val="99"/>
    <w:semiHidden/>
    <w:unhideWhenUsed/>
    <w:rsid w:val="007C1A5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C1A55"/>
  </w:style>
  <w:style w:type="character" w:customStyle="1" w:styleId="CommentaireCar">
    <w:name w:val="Commentaire Car"/>
    <w:link w:val="Commentaire"/>
    <w:uiPriority w:val="99"/>
    <w:semiHidden/>
    <w:rsid w:val="007C1A5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C1A55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7C1A55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C1A55"/>
    <w:rPr>
      <w:rFonts w:ascii="Times New Roman" w:hAnsi="Times New Roman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7C1A55"/>
    <w:rPr>
      <w:rFonts w:ascii="Times New Roman" w:hAnsi="Times New Roman" w:cs="Times New Roman"/>
      <w:sz w:val="18"/>
      <w:szCs w:val="18"/>
    </w:rPr>
  </w:style>
  <w:style w:type="paragraph" w:styleId="Sansinterligne">
    <w:name w:val="No Spacing"/>
    <w:uiPriority w:val="1"/>
    <w:qFormat/>
    <w:rsid w:val="00B0152B"/>
    <w:rPr>
      <w:sz w:val="24"/>
      <w:szCs w:val="24"/>
      <w:lang w:eastAsia="en-US"/>
    </w:rPr>
  </w:style>
  <w:style w:type="character" w:styleId="Accentuation">
    <w:name w:val="Emphasis"/>
    <w:uiPriority w:val="20"/>
    <w:qFormat/>
    <w:rsid w:val="00B0152B"/>
    <w:rPr>
      <w:i/>
      <w:iCs/>
    </w:rPr>
  </w:style>
  <w:style w:type="paragraph" w:customStyle="1" w:styleId="Adressedudestinataire">
    <w:name w:val="Adresse du destinataire"/>
    <w:basedOn w:val="Normal"/>
    <w:link w:val="AdressedudestinataireCar"/>
    <w:qFormat/>
    <w:rsid w:val="00D95699"/>
    <w:rPr>
      <w:sz w:val="18"/>
    </w:rPr>
  </w:style>
  <w:style w:type="character" w:customStyle="1" w:styleId="Titre2Car">
    <w:name w:val="Titre 2 Car"/>
    <w:link w:val="Titre2"/>
    <w:uiPriority w:val="9"/>
    <w:rsid w:val="009353EE"/>
    <w:rPr>
      <w:rFonts w:ascii="Corbel" w:eastAsia="Times New Roman" w:hAnsi="Corbel" w:cs="Times New Roman"/>
      <w:color w:val="1286C2"/>
      <w:sz w:val="26"/>
      <w:szCs w:val="26"/>
    </w:rPr>
  </w:style>
  <w:style w:type="character" w:customStyle="1" w:styleId="AdressedudestinataireCar">
    <w:name w:val="Adresse du destinataire Car"/>
    <w:link w:val="Adressedudestinataire"/>
    <w:rsid w:val="00D95699"/>
    <w:rPr>
      <w:rFonts w:ascii="Corbel" w:hAnsi="Corbel"/>
      <w:sz w:val="18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C7701"/>
    <w:pPr>
      <w:pBdr>
        <w:top w:val="single" w:sz="4" w:space="10" w:color="30ACEC"/>
        <w:bottom w:val="single" w:sz="4" w:space="10" w:color="30ACEC"/>
      </w:pBdr>
      <w:spacing w:before="360" w:after="360"/>
      <w:ind w:left="864" w:right="864"/>
      <w:jc w:val="center"/>
    </w:pPr>
    <w:rPr>
      <w:i/>
      <w:iCs/>
      <w:color w:val="30ACEC"/>
    </w:rPr>
  </w:style>
  <w:style w:type="character" w:customStyle="1" w:styleId="CitationintenseCar">
    <w:name w:val="Citation intense Car"/>
    <w:link w:val="Citationintense"/>
    <w:uiPriority w:val="30"/>
    <w:rsid w:val="00EC7701"/>
    <w:rPr>
      <w:i/>
      <w:iCs/>
      <w:color w:val="30ACEC"/>
      <w:sz w:val="20"/>
      <w:szCs w:val="20"/>
    </w:rPr>
  </w:style>
  <w:style w:type="character" w:customStyle="1" w:styleId="Titre3Car">
    <w:name w:val="Titre 3 Car"/>
    <w:link w:val="Titre3"/>
    <w:uiPriority w:val="9"/>
    <w:rsid w:val="009353EE"/>
    <w:rPr>
      <w:rFonts w:ascii="Corbel" w:eastAsia="Times New Roman" w:hAnsi="Corbel" w:cs="Times New Roman"/>
      <w:color w:val="0C5981"/>
    </w:rPr>
  </w:style>
  <w:style w:type="character" w:customStyle="1" w:styleId="Titre4Car">
    <w:name w:val="Titre 4 Car"/>
    <w:link w:val="Titre4"/>
    <w:uiPriority w:val="9"/>
    <w:rsid w:val="000A7A92"/>
    <w:rPr>
      <w:rFonts w:ascii="Corbel" w:eastAsia="Times New Roman" w:hAnsi="Corbel" w:cs="Times New Roman"/>
      <w:i/>
      <w:iCs/>
      <w:color w:val="1286C2"/>
      <w:sz w:val="20"/>
      <w:szCs w:val="20"/>
    </w:rPr>
  </w:style>
  <w:style w:type="character" w:customStyle="1" w:styleId="Titre5Car">
    <w:name w:val="Titre 5 Car"/>
    <w:link w:val="Titre5"/>
    <w:uiPriority w:val="9"/>
    <w:rsid w:val="000A7A92"/>
    <w:rPr>
      <w:rFonts w:ascii="Corbel" w:eastAsia="Times New Roman" w:hAnsi="Corbel" w:cs="Times New Roman"/>
      <w:color w:val="1286C2"/>
      <w:sz w:val="20"/>
      <w:szCs w:val="20"/>
    </w:rPr>
  </w:style>
  <w:style w:type="paragraph" w:customStyle="1" w:styleId="Objet">
    <w:name w:val="Objet"/>
    <w:basedOn w:val="Titre5"/>
    <w:qFormat/>
    <w:rsid w:val="004429E8"/>
    <w:pPr>
      <w:spacing w:line="480" w:lineRule="auto"/>
    </w:pPr>
    <w:rPr>
      <w:b/>
    </w:rPr>
  </w:style>
  <w:style w:type="paragraph" w:styleId="Retraitcorpsdetexte2">
    <w:name w:val="Body Text Indent 2"/>
    <w:basedOn w:val="Normal"/>
    <w:link w:val="Retraitcorpsdetexte2Car"/>
    <w:uiPriority w:val="99"/>
    <w:unhideWhenUsed/>
    <w:rsid w:val="00470DEC"/>
    <w:pPr>
      <w:ind w:firstLine="709"/>
    </w:pPr>
    <w:rPr>
      <w:rFonts w:ascii="Calibri" w:eastAsia="Calibri" w:hAnsi="Calibri" w:cs="Calibri"/>
      <w:sz w:val="22"/>
      <w:szCs w:val="22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rsid w:val="00470DEC"/>
    <w:rPr>
      <w:rFonts w:ascii="Calibri" w:eastAsia="Calibri" w:hAnsi="Calibri" w:cs="Calibri"/>
      <w:sz w:val="22"/>
      <w:szCs w:val="22"/>
      <w:lang w:eastAsia="en-US"/>
    </w:rPr>
  </w:style>
  <w:style w:type="paragraph" w:styleId="Corpsdetexte2">
    <w:name w:val="Body Text 2"/>
    <w:basedOn w:val="Normal"/>
    <w:link w:val="Corpsdetexte2Car"/>
    <w:uiPriority w:val="99"/>
    <w:unhideWhenUsed/>
    <w:rsid w:val="00470DEC"/>
    <w:rPr>
      <w:rFonts w:ascii="Calibri" w:eastAsia="Calibri" w:hAnsi="Calibri" w:cs="Calibri"/>
      <w:sz w:val="22"/>
      <w:szCs w:val="22"/>
    </w:rPr>
  </w:style>
  <w:style w:type="character" w:customStyle="1" w:styleId="Corpsdetexte2Car">
    <w:name w:val="Corps de texte 2 Car"/>
    <w:basedOn w:val="Policepardfaut"/>
    <w:link w:val="Corpsdetexte2"/>
    <w:uiPriority w:val="99"/>
    <w:rsid w:val="00470DEC"/>
    <w:rPr>
      <w:rFonts w:ascii="Calibri" w:eastAsia="Calibri" w:hAnsi="Calibri" w:cs="Calibri"/>
      <w:sz w:val="22"/>
      <w:szCs w:val="22"/>
      <w:lang w:eastAsia="en-US"/>
    </w:rPr>
  </w:style>
  <w:style w:type="paragraph" w:styleId="Paragraphedeliste">
    <w:name w:val="List Paragraph"/>
    <w:basedOn w:val="Normal"/>
    <w:uiPriority w:val="34"/>
    <w:qFormat/>
    <w:rsid w:val="007410F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Lienhypertexte">
    <w:name w:val="Hyperlink"/>
    <w:basedOn w:val="Policepardfaut"/>
    <w:uiPriority w:val="99"/>
    <w:unhideWhenUsed/>
    <w:rsid w:val="00B4501F"/>
    <w:rPr>
      <w:color w:val="3085ED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450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jetfh.svs.mls@unapei03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sateur\Downloads\UNAPEI03%20Vie%20Sociale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Parallaxe">
  <a:themeElements>
    <a:clrScheme name="Parallaxe">
      <a:dk1>
        <a:sysClr val="windowText" lastClr="000000"/>
      </a:dk1>
      <a:lt1>
        <a:sysClr val="window" lastClr="FFFFFF"/>
      </a:lt1>
      <a:dk2>
        <a:srgbClr val="212121"/>
      </a:dk2>
      <a:lt2>
        <a:srgbClr val="CDD0D1"/>
      </a:lt2>
      <a:accent1>
        <a:srgbClr val="30ACEC"/>
      </a:accent1>
      <a:accent2>
        <a:srgbClr val="80C34F"/>
      </a:accent2>
      <a:accent3>
        <a:srgbClr val="E29D3E"/>
      </a:accent3>
      <a:accent4>
        <a:srgbClr val="D64A3B"/>
      </a:accent4>
      <a:accent5>
        <a:srgbClr val="D64787"/>
      </a:accent5>
      <a:accent6>
        <a:srgbClr val="A666E1"/>
      </a:accent6>
      <a:hlink>
        <a:srgbClr val="3085ED"/>
      </a:hlink>
      <a:folHlink>
        <a:srgbClr val="82B6F4"/>
      </a:folHlink>
    </a:clrScheme>
    <a:fontScheme name="Parallaxe">
      <a:maj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HGｺﾞｼｯｸM"/>
        <a:font script="Hang" typeface="HY엽서L"/>
        <a:font script="Hans" typeface="华文楷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rallax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04000"/>
              </a:schemeClr>
            </a:gs>
            <a:gs pos="100000">
              <a:schemeClr val="phClr">
                <a:tint val="84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2000"/>
              </a:schemeClr>
            </a:gs>
            <a:gs pos="100000">
              <a:schemeClr val="phClr">
                <a:shade val="88000"/>
                <a:lumMod val="94000"/>
              </a:schemeClr>
            </a:gs>
          </a:gsLst>
          <a:path path="circle">
            <a:fillToRect l="50000" t="100000" r="100000" b="50000"/>
          </a:path>
        </a:gradFill>
      </a:fillStyleLst>
      <a:lnStyleLst>
        <a:ln w="9525" cap="rnd" cmpd="sng" algn="ctr">
          <a:solidFill>
            <a:schemeClr val="phClr">
              <a:tint val="60000"/>
            </a:schemeClr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222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reflection blurRad="12700" stA="26000" endPos="32000" dist="12700" dir="5400000" sy="-100000" rotWithShape="0"/>
          </a:effectLst>
        </a:effectStyle>
        <a:effectStyle>
          <a:effectLst>
            <a:outerShdw blurRad="38100" dist="25400" dir="5400000" rotWithShape="0">
              <a:srgbClr val="000000">
                <a:alpha val="6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25400" h="127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98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76000"/>
                <a:satMod val="180000"/>
              </a:schemeClr>
              <a:schemeClr val="phClr">
                <a:tint val="80000"/>
                <a:satMod val="120000"/>
                <a:lumMod val="180000"/>
              </a:schemeClr>
            </a:duotone>
          </a:blip>
          <a:stretch/>
        </a:blipFill>
      </a:bgFillStyleLst>
    </a:fmtScheme>
  </a:themeElements>
  <a:objectDefaults>
    <a:txDef>
      <a:spPr>
        <a:noFill/>
        <a:ln w="0">
          <a:noFill/>
        </a:ln>
      </a:spPr>
      <a:bodyPr rot="0" spcFirstLastPara="0" vertOverflow="overflow" horzOverflow="overflow" vert="horz" wrap="square" lIns="0" tIns="0" rIns="0" bIns="0" numCol="1" spcCol="0" rtlCol="0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Parallax" id="{3388167B-A2EB-4685-9635-1831D9AEF8C4}" vid="{4F7A876A-7598-49CA-AFC8-8EDA2551E4A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UNAPEI03 Vie Sociale</Template>
  <TotalTime>10</TotalTime>
  <Pages>1</Pages>
  <Words>55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LARBAOUI Djillali</cp:lastModifiedBy>
  <cp:revision>5</cp:revision>
  <cp:lastPrinted>2021-12-17T14:51:00Z</cp:lastPrinted>
  <dcterms:created xsi:type="dcterms:W3CDTF">2024-02-08T18:12:00Z</dcterms:created>
  <dcterms:modified xsi:type="dcterms:W3CDTF">2025-03-22T09:54:00Z</dcterms:modified>
</cp:coreProperties>
</file>